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  <w:tblDescription w:val="Layout table"/>
      </w:tblPr>
      <w:tblGrid>
        <w:gridCol w:w="348"/>
        <w:gridCol w:w="4897"/>
        <w:gridCol w:w="5216"/>
        <w:gridCol w:w="339"/>
      </w:tblGrid>
      <w:tr w:rsidR="00265218" w:rsidRPr="00410E03" w:rsidTr="00701BAC">
        <w:trPr>
          <w:trHeight w:val="983"/>
        </w:trPr>
        <w:tc>
          <w:tcPr>
            <w:tcW w:w="16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:rsidR="00265218" w:rsidRPr="0049797A" w:rsidRDefault="0049797A" w:rsidP="0049797A">
            <w:pPr>
              <w:pStyle w:val="Title"/>
              <w:rPr>
                <w:lang w:val="mk-MK"/>
              </w:rPr>
            </w:pPr>
            <w:r>
              <w:rPr>
                <w:lang w:val="mk-MK"/>
              </w:rPr>
              <w:t>ПРИЈАВА</w:t>
            </w:r>
          </w:p>
        </w:tc>
        <w:tc>
          <w:tcPr>
            <w:tcW w:w="241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701BAC">
        <w:trPr>
          <w:trHeight w:val="288"/>
        </w:trPr>
        <w:tc>
          <w:tcPr>
            <w:tcW w:w="16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8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5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701BAC">
        <w:trPr>
          <w:trHeight w:val="9908"/>
        </w:trPr>
        <w:tc>
          <w:tcPr>
            <w:tcW w:w="16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8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116"/>
              <w:gridCol w:w="269"/>
              <w:gridCol w:w="31"/>
              <w:gridCol w:w="1477"/>
              <w:gridCol w:w="300"/>
              <w:gridCol w:w="1339"/>
              <w:gridCol w:w="124"/>
              <w:gridCol w:w="114"/>
              <w:gridCol w:w="62"/>
              <w:gridCol w:w="3065"/>
            </w:tblGrid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0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49797A" w:rsidP="0049797A">
                  <w:pPr>
                    <w:pStyle w:val="BlueBoldText"/>
                  </w:pPr>
                  <w:r>
                    <w:rPr>
                      <w:lang w:val="mk-MK"/>
                    </w:rPr>
                    <w:t>Информација за студентот</w:t>
                  </w:r>
                  <w:r w:rsidR="00AD3C4A">
                    <w:rPr>
                      <w:lang w:val="mk-MK"/>
                    </w:rPr>
                    <w:t xml:space="preserve"> и дипломскиот труд</w:t>
                  </w:r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0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AD3C4A" w:rsidRPr="00410E03" w:rsidTr="00212252">
              <w:trPr>
                <w:trHeight w:val="414"/>
              </w:trPr>
              <w:tc>
                <w:tcPr>
                  <w:tcW w:w="9897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AD3C4A" w:rsidRPr="00410E03" w:rsidRDefault="00AD3C4A" w:rsidP="002E619F"/>
              </w:tc>
            </w:tr>
            <w:tr w:rsidR="00E61D15" w:rsidRPr="00410E03" w:rsidTr="00AD3C4A">
              <w:trPr>
                <w:trHeight w:val="414"/>
              </w:trPr>
              <w:tc>
                <w:tcPr>
                  <w:tcW w:w="3116" w:type="dxa"/>
                </w:tcPr>
                <w:p w:rsidR="00AD3C4A" w:rsidRPr="0049797A" w:rsidRDefault="0049797A" w:rsidP="0049797A">
                  <w:pPr>
                    <w:jc w:val="left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Име и презиме</w:t>
                  </w:r>
                </w:p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3"/>
                </w:tcPr>
                <w:p w:rsidR="00E61D15" w:rsidRPr="00410E03" w:rsidRDefault="00E61D15" w:rsidP="00915359"/>
              </w:tc>
              <w:tc>
                <w:tcPr>
                  <w:tcW w:w="3065" w:type="dxa"/>
                </w:tcPr>
                <w:p w:rsidR="00E61D15" w:rsidRPr="00410E03" w:rsidRDefault="00E61D15" w:rsidP="00915359"/>
              </w:tc>
            </w:tr>
            <w:tr w:rsidR="00AD3C4A" w:rsidRPr="00410E03" w:rsidTr="00684467">
              <w:trPr>
                <w:trHeight w:val="414"/>
              </w:trPr>
              <w:tc>
                <w:tcPr>
                  <w:tcW w:w="3116" w:type="dxa"/>
                  <w:tcBorders>
                    <w:bottom w:val="single" w:sz="4" w:space="0" w:color="808080" w:themeColor="background1" w:themeShade="80"/>
                  </w:tcBorders>
                </w:tcPr>
                <w:p w:rsidR="00AD3C4A" w:rsidRDefault="00AD3C4A" w:rsidP="0049797A">
                  <w:pPr>
                    <w:jc w:val="left"/>
                    <w:rPr>
                      <w:lang w:val="mk-MK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AD3C4A" w:rsidRPr="00410E03" w:rsidRDefault="00AD3C4A" w:rsidP="00915359"/>
              </w:tc>
              <w:tc>
                <w:tcPr>
                  <w:tcW w:w="3240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D3C4A" w:rsidRPr="00410E03" w:rsidRDefault="00AD3C4A" w:rsidP="00915359"/>
              </w:tc>
              <w:tc>
                <w:tcPr>
                  <w:tcW w:w="3241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AD3C4A" w:rsidRPr="00410E03" w:rsidRDefault="00AD3C4A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2"/>
                </w:tcPr>
                <w:p w:rsidR="00E301A2" w:rsidRPr="009F4149" w:rsidRDefault="00AD3C4A" w:rsidP="00AD3C4A">
                  <w:pPr>
                    <w:pStyle w:val="BoldText"/>
                  </w:pPr>
                  <w:r>
                    <w:rPr>
                      <w:b w:val="0"/>
                      <w:sz w:val="22"/>
                      <w:lang w:val="mk-MK"/>
                    </w:rPr>
                    <w:t>Број на индекс</w:t>
                  </w:r>
                </w:p>
              </w:tc>
              <w:tc>
                <w:tcPr>
                  <w:tcW w:w="3385" w:type="dxa"/>
                  <w:gridSpan w:val="6"/>
                </w:tcPr>
                <w:p w:rsidR="00E301A2" w:rsidRPr="0049797A" w:rsidRDefault="00AD3C4A" w:rsidP="0049797A">
                  <w:pPr>
                    <w:pStyle w:val="BoldText"/>
                    <w:rPr>
                      <w:b w:val="0"/>
                    </w:rPr>
                  </w:pPr>
                  <w:r w:rsidRPr="0049797A">
                    <w:rPr>
                      <w:b w:val="0"/>
                      <w:sz w:val="22"/>
                      <w:lang w:val="mk-MK"/>
                    </w:rPr>
                    <w:t>Е – адреса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49797A" w:rsidRDefault="00E301A2" w:rsidP="0049797A">
                  <w:pPr>
                    <w:pStyle w:val="BoldText"/>
                    <w:rPr>
                      <w:b w:val="0"/>
                    </w:rPr>
                  </w:pPr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:rsidR="00E61D15" w:rsidRPr="00AD3C4A" w:rsidRDefault="00AD3C4A" w:rsidP="00AD3C4A">
                  <w:pPr>
                    <w:pStyle w:val="BoldText"/>
                    <w:rPr>
                      <w:b w:val="0"/>
                      <w:lang w:val="mk-MK"/>
                    </w:rPr>
                  </w:pPr>
                  <w:r w:rsidRPr="00AD3C4A">
                    <w:rPr>
                      <w:b w:val="0"/>
                      <w:sz w:val="22"/>
                      <w:lang w:val="mk-MK"/>
                    </w:rPr>
                    <w:t>Студиска програма</w:t>
                  </w:r>
                </w:p>
              </w:tc>
            </w:tr>
            <w:tr w:rsidR="00AD3C4A" w:rsidRPr="00410E03" w:rsidTr="00C779D9">
              <w:trPr>
                <w:trHeight w:val="346"/>
              </w:trPr>
              <w:tc>
                <w:tcPr>
                  <w:tcW w:w="3116" w:type="dxa"/>
                  <w:tcBorders>
                    <w:bottom w:val="single" w:sz="4" w:space="0" w:color="808080" w:themeColor="background1" w:themeShade="80"/>
                  </w:tcBorders>
                </w:tcPr>
                <w:p w:rsidR="00AD3C4A" w:rsidRPr="00410E03" w:rsidRDefault="00AD3C4A" w:rsidP="00915359"/>
              </w:tc>
              <w:tc>
                <w:tcPr>
                  <w:tcW w:w="300" w:type="dxa"/>
                  <w:gridSpan w:val="2"/>
                </w:tcPr>
                <w:p w:rsidR="00AD3C4A" w:rsidRPr="00410E03" w:rsidRDefault="00AD3C4A" w:rsidP="00915359"/>
              </w:tc>
              <w:tc>
                <w:tcPr>
                  <w:tcW w:w="6481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AD3C4A" w:rsidRPr="00410E03" w:rsidRDefault="00AD3C4A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AD3C4A" w:rsidRDefault="00AD3C4A" w:rsidP="00AD3C4A">
                  <w:pPr>
                    <w:pStyle w:val="BoldText"/>
                    <w:rPr>
                      <w:b w:val="0"/>
                    </w:rPr>
                  </w:pPr>
                  <w:r w:rsidRPr="00AD3C4A">
                    <w:rPr>
                      <w:b w:val="0"/>
                      <w:sz w:val="22"/>
                      <w:lang w:val="mk-MK"/>
                    </w:rPr>
                    <w:t>Телефонски број</w:t>
                  </w:r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AD3C4A" w:rsidRDefault="00AD3C4A" w:rsidP="00AD3C4A">
                  <w:pPr>
                    <w:pStyle w:val="BoldText"/>
                    <w:rPr>
                      <w:b w:val="0"/>
                    </w:rPr>
                  </w:pPr>
                  <w:r w:rsidRPr="00AD3C4A">
                    <w:rPr>
                      <w:b w:val="0"/>
                      <w:sz w:val="22"/>
                      <w:lang w:val="mk-MK"/>
                    </w:rPr>
                    <w:t>Адреса</w:t>
                  </w:r>
                </w:p>
              </w:tc>
              <w:tc>
                <w:tcPr>
                  <w:tcW w:w="300" w:type="dxa"/>
                  <w:gridSpan w:val="3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E61D15" w:rsidP="00AD3C4A">
                  <w:pPr>
                    <w:pStyle w:val="BoldText"/>
                  </w:pPr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E61D15" w:rsidRPr="00120E15" w:rsidRDefault="00120E15" w:rsidP="00120E15">
                  <w:pPr>
                    <w:jc w:val="left"/>
                    <w:rPr>
                      <w:i/>
                    </w:rPr>
                  </w:pPr>
                  <w:r w:rsidRPr="00120E15">
                    <w:rPr>
                      <w:i/>
                      <w:lang w:val="mk-MK"/>
                    </w:rPr>
                    <w:t>Наслов на дипломскиот труд</w:t>
                  </w:r>
                  <w:r>
                    <w:rPr>
                      <w:i/>
                      <w:lang w:val="mk-MK"/>
                    </w:rPr>
                    <w:t>:</w:t>
                  </w:r>
                </w:p>
              </w:tc>
            </w:tr>
            <w:tr w:rsidR="00AD3C4A" w:rsidRPr="00410E03" w:rsidTr="000363B8">
              <w:trPr>
                <w:trHeight w:val="346"/>
              </w:trPr>
              <w:tc>
                <w:tcPr>
                  <w:tcW w:w="9897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AD3C4A" w:rsidRPr="00410E03" w:rsidRDefault="00AD3C4A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AD3C4A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AD3C4A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AD3C4A" w:rsidRDefault="00AD3C4A" w:rsidP="00AD3C4A">
                  <w:pPr>
                    <w:pStyle w:val="BoldText"/>
                    <w:rPr>
                      <w:b w:val="0"/>
                    </w:rPr>
                  </w:pPr>
                  <w:r w:rsidRPr="00AD3C4A">
                    <w:rPr>
                      <w:b w:val="0"/>
                      <w:sz w:val="22"/>
                      <w:lang w:val="mk-MK"/>
                    </w:rPr>
                    <w:t>Ментор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915359" w:rsidRPr="00AD3C4A" w:rsidRDefault="00AD3C4A" w:rsidP="00AD3C4A">
                  <w:pPr>
                    <w:pStyle w:val="BoldText"/>
                    <w:rPr>
                      <w:b w:val="0"/>
                    </w:rPr>
                  </w:pPr>
                  <w:r w:rsidRPr="00AD3C4A">
                    <w:rPr>
                      <w:b w:val="0"/>
                      <w:sz w:val="22"/>
                      <w:lang w:val="mk-MK"/>
                    </w:rPr>
                    <w:t>Датум на одбрана на трудот</w:t>
                  </w:r>
                </w:p>
              </w:tc>
            </w:tr>
            <w:tr w:rsidR="00AD3C4A" w:rsidRPr="00410E03" w:rsidTr="003D3BD2">
              <w:trPr>
                <w:trHeight w:val="346"/>
              </w:trPr>
              <w:tc>
                <w:tcPr>
                  <w:tcW w:w="9897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AD3C4A" w:rsidRPr="00120E15" w:rsidRDefault="00120E15" w:rsidP="00120E15">
                  <w:pPr>
                    <w:jc w:val="left"/>
                    <w:rPr>
                      <w:i/>
                    </w:rPr>
                  </w:pPr>
                  <w:r w:rsidRPr="00120E15">
                    <w:rPr>
                      <w:i/>
                      <w:lang w:val="mk-MK"/>
                    </w:rPr>
                    <w:t>Област</w:t>
                  </w:r>
                  <w:r>
                    <w:rPr>
                      <w:i/>
                      <w:lang w:val="mk-MK"/>
                    </w:rPr>
                    <w:t>: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AD3C4A" w:rsidRDefault="00915359" w:rsidP="00AD3C4A">
                  <w:pPr>
                    <w:pStyle w:val="BoldText"/>
                    <w:rPr>
                      <w:b w:val="0"/>
                    </w:rPr>
                  </w:pP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AD3C4A" w:rsidRPr="00410E03" w:rsidTr="00A85509">
              <w:trPr>
                <w:trHeight w:val="346"/>
              </w:trPr>
              <w:tc>
                <w:tcPr>
                  <w:tcW w:w="9897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AD3C4A" w:rsidRPr="00120E15" w:rsidRDefault="00AD3C4A" w:rsidP="00AD3C4A">
                  <w:pPr>
                    <w:jc w:val="left"/>
                    <w:rPr>
                      <w:i/>
                      <w:lang w:val="mk-MK"/>
                    </w:rPr>
                  </w:pPr>
                  <w:r w:rsidRPr="00120E15">
                    <w:rPr>
                      <w:i/>
                      <w:lang w:val="mk-MK"/>
                    </w:rPr>
                    <w:t>Краток опис:</w:t>
                  </w:r>
                </w:p>
              </w:tc>
            </w:tr>
            <w:tr w:rsidR="00915359" w:rsidRPr="00410E03" w:rsidTr="00AD3C4A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915359" w:rsidRPr="00410E03" w:rsidRDefault="00915359" w:rsidP="00AD3C4A">
                  <w:pPr>
                    <w:pStyle w:val="BoldText"/>
                  </w:pPr>
                </w:p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915359" w:rsidRPr="00410E03" w:rsidRDefault="00915359" w:rsidP="00AD3C4A">
                  <w:pPr>
                    <w:pStyle w:val="BoldText"/>
                  </w:pPr>
                </w:p>
              </w:tc>
            </w:tr>
            <w:tr w:rsidR="00AD3C4A" w:rsidRPr="00410E03" w:rsidTr="00395A62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</w:tr>
            <w:tr w:rsidR="00AD3C4A" w:rsidRPr="00410E03" w:rsidTr="00395A62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</w:tr>
            <w:tr w:rsidR="00AD3C4A" w:rsidRPr="00410E03" w:rsidTr="00395A62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</w:tr>
            <w:tr w:rsidR="00AD3C4A" w:rsidRPr="00410E03" w:rsidTr="00395A62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  <w:tc>
                <w:tcPr>
                  <w:tcW w:w="300" w:type="dxa"/>
                  <w:tcBorders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</w:tcPr>
                <w:p w:rsidR="00AD3C4A" w:rsidRPr="00410E03" w:rsidRDefault="00AD3C4A" w:rsidP="00AD3C4A">
                  <w:pPr>
                    <w:pStyle w:val="BoldText"/>
                  </w:pPr>
                </w:p>
              </w:tc>
            </w:tr>
            <w:tr w:rsidR="00701BAC" w:rsidRPr="00410E03" w:rsidTr="003044E5">
              <w:trPr>
                <w:trHeight w:val="346"/>
              </w:trPr>
              <w:tc>
                <w:tcPr>
                  <w:tcW w:w="9897" w:type="dxa"/>
                  <w:gridSpan w:val="10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:rsidR="00701BAC" w:rsidRPr="00410E03" w:rsidRDefault="00701BAC" w:rsidP="00AD3C4A">
                  <w:pPr>
                    <w:pStyle w:val="BoldText"/>
                  </w:pPr>
                </w:p>
              </w:tc>
            </w:tr>
          </w:tbl>
          <w:p w:rsidR="00265218" w:rsidRPr="00410E03" w:rsidRDefault="00265218" w:rsidP="004456B5"/>
        </w:tc>
        <w:tc>
          <w:tcPr>
            <w:tcW w:w="157" w:type="pct"/>
            <w:shd w:val="clear" w:color="auto" w:fill="auto"/>
          </w:tcPr>
          <w:p w:rsidR="00265218" w:rsidRPr="00410E03" w:rsidRDefault="00265218" w:rsidP="00CF31BB"/>
        </w:tc>
      </w:tr>
      <w:tr w:rsidR="00701BAC" w:rsidRPr="00410E03" w:rsidTr="00701BAC">
        <w:trPr>
          <w:trHeight w:val="9908"/>
        </w:trPr>
        <w:tc>
          <w:tcPr>
            <w:tcW w:w="161" w:type="pct"/>
            <w:shd w:val="clear" w:color="auto" w:fill="auto"/>
          </w:tcPr>
          <w:p w:rsidR="00701BAC" w:rsidRPr="00410E03" w:rsidRDefault="00701BAC" w:rsidP="00701BAC"/>
        </w:tc>
        <w:tc>
          <w:tcPr>
            <w:tcW w:w="4682" w:type="pct"/>
            <w:gridSpan w:val="2"/>
            <w:shd w:val="clear" w:color="auto" w:fill="auto"/>
          </w:tcPr>
          <w:p w:rsidR="00701BAC" w:rsidRPr="00410E03" w:rsidRDefault="00701BAC" w:rsidP="00395A62">
            <w:pPr>
              <w:pStyle w:val="BoldText"/>
            </w:pPr>
            <w:bookmarkStart w:id="0" w:name="_GoBack"/>
            <w:bookmarkEnd w:id="0"/>
          </w:p>
        </w:tc>
        <w:tc>
          <w:tcPr>
            <w:tcW w:w="157" w:type="pct"/>
            <w:shd w:val="clear" w:color="auto" w:fill="auto"/>
          </w:tcPr>
          <w:p w:rsidR="00701BAC" w:rsidRPr="00410E03" w:rsidRDefault="00701BAC" w:rsidP="00701BAC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1A1" w:rsidRDefault="002121A1" w:rsidP="00CF31BB">
      <w:r>
        <w:separator/>
      </w:r>
    </w:p>
  </w:endnote>
  <w:endnote w:type="continuationSeparator" w:id="0">
    <w:p w:rsidR="002121A1" w:rsidRDefault="002121A1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E8" w:rsidRDefault="00835DE8" w:rsidP="00AD3C4A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1A1" w:rsidRDefault="002121A1" w:rsidP="00CF31BB">
      <w:r>
        <w:separator/>
      </w:r>
    </w:p>
  </w:footnote>
  <w:footnote w:type="continuationSeparator" w:id="0">
    <w:p w:rsidR="002121A1" w:rsidRDefault="002121A1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B68" w:rsidRPr="00835DE8" w:rsidRDefault="004310EA" w:rsidP="004310EA">
    <w:pPr>
      <w:pStyle w:val="Head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page">
                <wp:posOffset>1371600</wp:posOffset>
              </wp:positionH>
              <wp:positionV relativeFrom="page">
                <wp:posOffset>457200</wp:posOffset>
              </wp:positionV>
              <wp:extent cx="5505450" cy="4635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54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310EA" w:rsidRPr="00E03E3D" w:rsidRDefault="004310EA" w:rsidP="004310EA">
                          <w:pPr>
                            <w:ind w:firstLine="34"/>
                            <w:jc w:val="left"/>
                            <w:rPr>
                              <w:rFonts w:ascii="Arial Narrow" w:hAnsi="Arial Narrow" w:cs="Arial"/>
                              <w:b/>
                              <w:bCs/>
                              <w:sz w:val="40"/>
                              <w:szCs w:val="40"/>
                              <w:lang w:val="ru-RU"/>
                            </w:rPr>
                          </w:pPr>
                          <w:r w:rsidRPr="00E03E3D">
                            <w:rPr>
                              <w:rFonts w:ascii="Arial Narrow" w:hAnsi="Arial Narrow" w:cs="Arial"/>
                              <w:b/>
                              <w:bCs/>
                              <w:lang w:val="ru-RU"/>
                            </w:rPr>
                            <w:t xml:space="preserve">МАКЕДОНСКО ЗДРУЖЕНИЕ ЗА ЕНЕРГЕТСКА ЕЛЕКТРОНИКА, ПОГОНИ И УПРАВУВАЊЕ -  </w:t>
                          </w:r>
                          <w:r w:rsidRPr="00E03E3D">
                            <w:rPr>
                              <w:rFonts w:ascii="Arial Narrow" w:hAnsi="Arial Narrow" w:cs="Arial"/>
                              <w:b/>
                              <w:bCs/>
                              <w:sz w:val="32"/>
                              <w:szCs w:val="32"/>
                              <w:lang w:val="ru-RU"/>
                            </w:rPr>
                            <w:t>МАК-ЗЕЕПУ</w:t>
                          </w:r>
                        </w:p>
                        <w:p w:rsidR="004310EA" w:rsidRDefault="004310EA" w:rsidP="004310EA">
                          <w:pPr>
                            <w:jc w:val="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08pt;margin-top:36pt;width:433.5pt;height:36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" filled="f" stroked="f" strokeweight=".5pt">
              <v:textbox>
                <w:txbxContent>
                  <w:p w:rsidR="004310EA" w:rsidRPr="00E03E3D" w:rsidRDefault="004310EA" w:rsidP="004310EA">
                    <w:pPr>
                      <w:ind w:firstLine="34"/>
                      <w:jc w:val="left"/>
                      <w:rPr>
                        <w:rFonts w:ascii="Arial Narrow" w:hAnsi="Arial Narrow" w:cs="Arial"/>
                        <w:b/>
                        <w:bCs/>
                        <w:sz w:val="40"/>
                        <w:szCs w:val="40"/>
                        <w:lang w:val="ru-RU"/>
                      </w:rPr>
                    </w:pPr>
                    <w:r w:rsidRPr="00E03E3D">
                      <w:rPr>
                        <w:rFonts w:ascii="Arial Narrow" w:hAnsi="Arial Narrow" w:cs="Arial"/>
                        <w:b/>
                        <w:bCs/>
                        <w:lang w:val="ru-RU"/>
                      </w:rPr>
                      <w:t xml:space="preserve">МАКЕДОНСКО ЗДРУЖЕНИЕ ЗА ЕНЕРГЕТСКА ЕЛЕКТРОНИКА, ПОГОНИ И УПРАВУВАЊЕ -  </w:t>
                    </w:r>
                    <w:r w:rsidRPr="00E03E3D">
                      <w:rPr>
                        <w:rFonts w:ascii="Arial Narrow" w:hAnsi="Arial Narrow" w:cs="Arial"/>
                        <w:b/>
                        <w:bCs/>
                        <w:sz w:val="32"/>
                        <w:szCs w:val="32"/>
                        <w:lang w:val="ru-RU"/>
                      </w:rPr>
                      <w:t>МАК-ЗЕЕПУ</w:t>
                    </w:r>
                  </w:p>
                  <w:p w:rsidR="004310EA" w:rsidRDefault="004310EA" w:rsidP="004310EA">
                    <w:pPr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1C722982" wp14:editId="62AF2C5A">
              <wp:simplePos x="0" y="0"/>
              <wp:positionH relativeFrom="column">
                <wp:posOffset>12700</wp:posOffset>
              </wp:positionH>
              <wp:positionV relativeFrom="paragraph">
                <wp:posOffset>-1764665</wp:posOffset>
              </wp:positionV>
              <wp:extent cx="6858000" cy="1089660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89660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D08B5F" id="Group 13" o:spid="_x0000_s1026" style="position:absolute;margin-left:1pt;margin-top:-138.95pt;width:540pt;height:858pt;z-index:-251650560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">
                <v:imagedata r:id="rId2" o:title="" croptop="1f" cropbottom="23345f" cropright="455f"/>
                <v:path arrowok="t"/>
                <o:lock v:ext="edit" aspectratio="f"/>
              </v:shape>
            </v:group>
          </w:pict>
        </mc:Fallback>
      </mc:AlternateContent>
    </w:r>
    <w:r w:rsidRPr="00E03E3D">
      <w:rPr>
        <w:rFonts w:ascii="Arial Narrow" w:hAnsi="Arial Narrow" w:cs="Arial"/>
        <w:noProof/>
      </w:rPr>
      <w:drawing>
        <wp:inline distT="0" distB="0" distL="0" distR="0" wp14:anchorId="11FAF913" wp14:editId="6431FA68">
          <wp:extent cx="866775" cy="838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97A"/>
    <w:rsid w:val="0005135F"/>
    <w:rsid w:val="000C75BF"/>
    <w:rsid w:val="001034AB"/>
    <w:rsid w:val="00110721"/>
    <w:rsid w:val="00120E15"/>
    <w:rsid w:val="001257F0"/>
    <w:rsid w:val="0016108E"/>
    <w:rsid w:val="001A199E"/>
    <w:rsid w:val="001C42C8"/>
    <w:rsid w:val="00205FE0"/>
    <w:rsid w:val="002121A1"/>
    <w:rsid w:val="00246BBD"/>
    <w:rsid w:val="0025130C"/>
    <w:rsid w:val="00256391"/>
    <w:rsid w:val="002633EB"/>
    <w:rsid w:val="00265218"/>
    <w:rsid w:val="002A2176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10EA"/>
    <w:rsid w:val="00435E8C"/>
    <w:rsid w:val="004456B5"/>
    <w:rsid w:val="00463B35"/>
    <w:rsid w:val="00482917"/>
    <w:rsid w:val="0049797A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01BAC"/>
    <w:rsid w:val="0071089C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D3C4A"/>
    <w:rsid w:val="00AE3FB7"/>
    <w:rsid w:val="00B122BA"/>
    <w:rsid w:val="00B44009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988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rocon2\AppData\Roaming\Microsoft\Templates\Small%20business%20client%20intake%20form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FBF47E8-29C8-4B4A-838F-141E8A03F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2019-12-25T15:41:00Z</dcterms:created>
  <dcterms:modified xsi:type="dcterms:W3CDTF">2019-12-26T08:28:00Z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